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" w:tblpY="-863"/>
        <w:tblW w:w="16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4"/>
        <w:gridCol w:w="5603"/>
        <w:gridCol w:w="5746"/>
      </w:tblGrid>
      <w:tr w:rsidR="00101F53" w:rsidRPr="003E1A98" w:rsidTr="008D5E52">
        <w:trPr>
          <w:trHeight w:val="8812"/>
        </w:trPr>
        <w:tc>
          <w:tcPr>
            <w:tcW w:w="560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1F53" w:rsidRPr="003E1A98" w:rsidRDefault="00483369" w:rsidP="00101F53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B451367" wp14:editId="540645FC">
                      <wp:simplePos x="0" y="0"/>
                      <wp:positionH relativeFrom="page">
                        <wp:posOffset>3581400</wp:posOffset>
                      </wp:positionH>
                      <wp:positionV relativeFrom="page">
                        <wp:posOffset>4556760</wp:posOffset>
                      </wp:positionV>
                      <wp:extent cx="2857500" cy="2305050"/>
                      <wp:effectExtent l="0" t="0" r="0" b="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2305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5F2D" w:rsidRPr="00395F2D" w:rsidRDefault="00395F2D" w:rsidP="00395F2D">
                                  <w:pPr>
                                    <w:rPr>
                                      <w:rFonts w:ascii="Monotype Corsiva" w:hAnsi="Monotype Corsiva"/>
                                      <w:b/>
                                      <w:color w:val="FFFFFF" w:themeColor="background1"/>
                                      <w:sz w:val="72"/>
                                      <w:lang w:val="ru-RU"/>
                                    </w:rPr>
                                  </w:pPr>
                                  <w:r w:rsidRPr="00395F2D">
                                    <w:rPr>
                                      <w:rStyle w:val="af5"/>
                                      <w:rFonts w:ascii="Monotype Corsiva" w:hAnsi="Monotype Corsiva"/>
                                      <w:b w:val="0"/>
                                      <w:iCs/>
                                      <w:color w:val="FFFFFF" w:themeColor="background1"/>
                                      <w:sz w:val="56"/>
                                      <w:lang w:val="ru-RU"/>
                                    </w:rPr>
                                    <w:t>Будьте осторож</w:t>
                                  </w:r>
                                  <w:r w:rsidRPr="00395F2D">
                                    <w:rPr>
                                      <w:rStyle w:val="af5"/>
                                      <w:rFonts w:ascii="Monotype Corsiva" w:hAnsi="Monotype Corsiva"/>
                                      <w:b w:val="0"/>
                                      <w:iCs/>
                                      <w:color w:val="FFFFFF" w:themeColor="background1"/>
                                      <w:sz w:val="56"/>
                                      <w:lang w:val="ru-RU"/>
                                    </w:rPr>
                                    <w:t>ны на просторах всемирной паутины и берегите себя!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left:0;text-align:left;margin-left:282pt;margin-top:358.8pt;width:225pt;height:181.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" filled="f" stroked="f" strokeweight=".5pt">
                      <v:textbox>
                        <w:txbxContent>
                          <w:p w:rsidR="00395F2D" w:rsidRPr="00395F2D" w:rsidRDefault="00395F2D" w:rsidP="00395F2D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lang w:val="ru-RU"/>
                              </w:rPr>
                            </w:pPr>
                            <w:r w:rsidRPr="00395F2D">
                              <w:rPr>
                                <w:rStyle w:val="af5"/>
                                <w:rFonts w:ascii="Monotype Corsiva" w:hAnsi="Monotype Corsiva"/>
                                <w:b w:val="0"/>
                                <w:iCs/>
                                <w:color w:val="FFFFFF" w:themeColor="background1"/>
                                <w:sz w:val="56"/>
                                <w:lang w:val="ru-RU"/>
                              </w:rPr>
                              <w:t>Будьте осторож</w:t>
                            </w:r>
                            <w:r w:rsidRPr="00395F2D">
                              <w:rPr>
                                <w:rStyle w:val="af5"/>
                                <w:rFonts w:ascii="Monotype Corsiva" w:hAnsi="Monotype Corsiva"/>
                                <w:b w:val="0"/>
                                <w:iCs/>
                                <w:color w:val="FFFFFF" w:themeColor="background1"/>
                                <w:sz w:val="56"/>
                                <w:lang w:val="ru-RU"/>
                              </w:rPr>
                              <w:t>ны на просторах всемирной паутины и берегите себя!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47328" behindDoc="0" locked="0" layoutInCell="1" allowOverlap="1" wp14:anchorId="5DF6F056" wp14:editId="656EEB48">
                  <wp:simplePos x="0" y="0"/>
                  <wp:positionH relativeFrom="page">
                    <wp:posOffset>3200400</wp:posOffset>
                  </wp:positionH>
                  <wp:positionV relativeFrom="page">
                    <wp:posOffset>556260</wp:posOffset>
                  </wp:positionV>
                  <wp:extent cx="3429000" cy="342900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ук.jpg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99682">
                                        <a14:backgroundMark x1="33863" y1="47377" x2="32909" y2="46582"/>
                                        <a14:backgroundMark x1="34181" y1="44674" x2="34181" y2="45310"/>
                                        <a14:backgroundMark x1="40541" y1="66773" x2="44038" y2="65819"/>
                                        <a14:backgroundMark x1="54054" y1="67727" x2="55326" y2="66773"/>
                                        <a14:backgroundMark x1="33545" y1="51669" x2="33545" y2="5039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429000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5F2D">
              <w:rPr>
                <w:noProof/>
                <w:lang w:val="ru-RU" w:eastAsia="ru-RU"/>
              </w:rPr>
              <w:drawing>
                <wp:anchor distT="0" distB="0" distL="114300" distR="114300" simplePos="0" relativeHeight="251710464" behindDoc="1" locked="0" layoutInCell="1" allowOverlap="1" wp14:anchorId="5639CEFB" wp14:editId="02C669A6">
                  <wp:simplePos x="0" y="0"/>
                  <wp:positionH relativeFrom="page">
                    <wp:posOffset>0</wp:posOffset>
                  </wp:positionH>
                  <wp:positionV relativeFrom="page">
                    <wp:posOffset>-179070</wp:posOffset>
                  </wp:positionV>
                  <wp:extent cx="10668000" cy="78867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48664147-stock-illustration-internet-seamless-backgroun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0" cy="788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990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0CFBF74" wp14:editId="0CF076D2">
                      <wp:simplePos x="0" y="0"/>
                      <wp:positionH relativeFrom="page">
                        <wp:posOffset>170815</wp:posOffset>
                      </wp:positionH>
                      <wp:positionV relativeFrom="page">
                        <wp:posOffset>914400</wp:posOffset>
                      </wp:positionV>
                      <wp:extent cx="3151505" cy="2247900"/>
                      <wp:effectExtent l="0" t="0" r="0" b="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1505" cy="2247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6990" w:rsidRPr="00947CB2" w:rsidRDefault="003E6990" w:rsidP="003E6990">
                                  <w:pPr>
                                    <w:pStyle w:val="1"/>
                                    <w:jc w:val="both"/>
                                    <w:rPr>
                                      <w:rFonts w:ascii="Monotype Corsiva" w:hAnsi="Monotype Corsiva"/>
                                      <w:noProof/>
                                      <w:sz w:val="44"/>
                                      <w:szCs w:val="40"/>
                                      <w:lang w:val="ru-RU"/>
                                    </w:rPr>
                                  </w:pPr>
                                  <w:r w:rsidRPr="00947CB2">
                                    <w:rPr>
                                      <w:rFonts w:ascii="Monotype Corsiva" w:hAnsi="Monotype Corsiva"/>
                                      <w:noProof/>
                                      <w:sz w:val="44"/>
                                      <w:szCs w:val="40"/>
                                      <w:lang w:val="ru-RU"/>
                                    </w:rPr>
                                    <w:t>Интернет тебе не враг,</w:t>
                                  </w:r>
                                </w:p>
                                <w:p w:rsidR="003E6990" w:rsidRPr="00947CB2" w:rsidRDefault="003E6990" w:rsidP="003E6990">
                                  <w:pPr>
                                    <w:ind w:left="-142" w:hanging="142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</w:pPr>
                                  <w:r w:rsidRPr="00947CB2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  <w:t>Если помнишь ЧТО и КАК.</w:t>
                                  </w:r>
                                </w:p>
                                <w:p w:rsidR="003E6990" w:rsidRPr="00947CB2" w:rsidRDefault="003E6990" w:rsidP="003E6990">
                                  <w:pPr>
                                    <w:ind w:left="-142" w:hanging="142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</w:pPr>
                                  <w:r w:rsidRPr="00947CB2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  <w:t>Безопасность – хорошо!</w:t>
                                  </w:r>
                                </w:p>
                                <w:p w:rsidR="003E6990" w:rsidRPr="00947CB2" w:rsidRDefault="003E6990" w:rsidP="003E6990">
                                  <w:pPr>
                                    <w:ind w:left="-142" w:hanging="142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</w:pPr>
                                  <w:r w:rsidRPr="00947CB2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  <w:t>Знают все на свете.</w:t>
                                  </w:r>
                                </w:p>
                                <w:p w:rsidR="003E6990" w:rsidRPr="00947CB2" w:rsidRDefault="003E6990" w:rsidP="003E6990">
                                  <w:pPr>
                                    <w:ind w:left="-142" w:hanging="142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</w:pPr>
                                  <w:r w:rsidRPr="00947CB2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  <w:t xml:space="preserve">Ну а если кто забыл, </w:t>
                                  </w:r>
                                </w:p>
                                <w:p w:rsidR="003E6990" w:rsidRPr="00947CB2" w:rsidRDefault="003E6990" w:rsidP="003E6990">
                                  <w:pPr>
                                    <w:ind w:left="-142" w:hanging="142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</w:pPr>
                                  <w:r w:rsidRPr="00947CB2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  <w:szCs w:val="40"/>
                                      <w:lang w:val="ru-RU"/>
                                    </w:rPr>
                                    <w:t>Вам напомним, дети!</w:t>
                                  </w:r>
                                </w:p>
                                <w:p w:rsidR="003E6990" w:rsidRPr="00947CB2" w:rsidRDefault="003E6990">
                                  <w:pPr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2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27" type="#_x0000_t202" style="position:absolute;left:0;text-align:left;margin-left:13.45pt;margin-top:1in;width:248.15pt;height:17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" filled="f" stroked="f" strokeweight=".5pt">
                      <v:textbox>
                        <w:txbxContent>
                          <w:p w:rsidR="003E6990" w:rsidRPr="00947CB2" w:rsidRDefault="003E6990" w:rsidP="003E6990">
                            <w:pPr>
                              <w:pStyle w:val="1"/>
                              <w:jc w:val="both"/>
                              <w:rPr>
                                <w:rFonts w:ascii="Monotype Corsiva" w:hAnsi="Monotype Corsiva"/>
                                <w:noProof/>
                                <w:sz w:val="44"/>
                                <w:szCs w:val="40"/>
                                <w:lang w:val="ru-RU"/>
                              </w:rPr>
                            </w:pPr>
                            <w:r w:rsidRPr="00947CB2">
                              <w:rPr>
                                <w:rFonts w:ascii="Monotype Corsiva" w:hAnsi="Monotype Corsiva"/>
                                <w:noProof/>
                                <w:sz w:val="44"/>
                                <w:szCs w:val="40"/>
                                <w:lang w:val="ru-RU"/>
                              </w:rPr>
                              <w:t>Интернет тебе не враг,</w:t>
                            </w:r>
                          </w:p>
                          <w:p w:rsidR="003E6990" w:rsidRPr="00947CB2" w:rsidRDefault="003E6990" w:rsidP="003E6990">
                            <w:pPr>
                              <w:ind w:left="-142" w:hanging="142"/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</w:pPr>
                            <w:r w:rsidRPr="00947CB2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  <w:t>Если помнишь ЧТО и КАК.</w:t>
                            </w:r>
                          </w:p>
                          <w:p w:rsidR="003E6990" w:rsidRPr="00947CB2" w:rsidRDefault="003E6990" w:rsidP="003E6990">
                            <w:pPr>
                              <w:ind w:left="-142" w:hanging="142"/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</w:pPr>
                            <w:r w:rsidRPr="00947CB2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  <w:t>Безопасность – хорошо!</w:t>
                            </w:r>
                          </w:p>
                          <w:p w:rsidR="003E6990" w:rsidRPr="00947CB2" w:rsidRDefault="003E6990" w:rsidP="003E6990">
                            <w:pPr>
                              <w:ind w:left="-142" w:hanging="142"/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</w:pPr>
                            <w:r w:rsidRPr="00947CB2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  <w:t>Знают все на свете.</w:t>
                            </w:r>
                          </w:p>
                          <w:p w:rsidR="003E6990" w:rsidRPr="00947CB2" w:rsidRDefault="003E6990" w:rsidP="003E6990">
                            <w:pPr>
                              <w:ind w:left="-142" w:hanging="142"/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</w:pPr>
                            <w:r w:rsidRPr="00947CB2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  <w:t xml:space="preserve">Ну а если кто забыл, </w:t>
                            </w:r>
                          </w:p>
                          <w:p w:rsidR="003E6990" w:rsidRPr="00947CB2" w:rsidRDefault="003E6990" w:rsidP="003E6990">
                            <w:pPr>
                              <w:ind w:left="-142" w:hanging="142"/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</w:pPr>
                            <w:r w:rsidRPr="00947CB2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  <w:szCs w:val="40"/>
                                <w:lang w:val="ru-RU"/>
                              </w:rPr>
                              <w:t>Вам напомним, дети!</w:t>
                            </w:r>
                          </w:p>
                          <w:p w:rsidR="003E6990" w:rsidRPr="00947CB2" w:rsidRDefault="003E6990">
                            <w:pPr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F2653" w:rsidRPr="003E1A98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00B1A2E" wp14:editId="44F7F98D">
                      <wp:simplePos x="0" y="0"/>
                      <wp:positionH relativeFrom="page">
                        <wp:posOffset>114300</wp:posOffset>
                      </wp:positionH>
                      <wp:positionV relativeFrom="page">
                        <wp:posOffset>152400</wp:posOffset>
                      </wp:positionV>
                      <wp:extent cx="3208655" cy="7215505"/>
                      <wp:effectExtent l="0" t="0" r="0" b="444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8655" cy="7215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2653" w:rsidRPr="003E6990" w:rsidRDefault="002F2653" w:rsidP="002F2653">
                                  <w:pPr>
                                    <w:rPr>
                                      <w:noProof/>
                                      <w:color w:val="FFFFFF" w:themeColor="background1"/>
                                      <w:lang w:val="ru-RU"/>
                                    </w:rPr>
                                  </w:pPr>
                                </w:p>
                                <w:p w:rsidR="002F2653" w:rsidRDefault="002F2653" w:rsidP="002F2653">
                                  <w:pPr>
                                    <w:pStyle w:val="ab"/>
                                    <w:rPr>
                                      <w:noProof/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2E0BF1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47208244" wp14:editId="45323FAC">
                                        <wp:extent cx="2800350" cy="230782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mputer-lab-laptop-dell-clip-art-computer-desktop-pc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ackgroundRemoval t="0" b="100000" l="5875" r="95125">
                                                              <a14:foregroundMark x1="39750" y1="17824" x2="56375" y2="32270"/>
                                                              <a14:foregroundMark x1="56375" y1="22514" x2="47250" y2="24203"/>
                                                              <a14:foregroundMark x1="26875" y1="70169" x2="54250" y2="78987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929" r="92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00350" cy="2307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  <w:p w:rsidR="00947CB2" w:rsidRPr="00947CB2" w:rsidRDefault="00947CB2" w:rsidP="00947CB2">
                                  <w:pPr>
                                    <w:rPr>
                                      <w:lang w:val="ru-RU" w:eastAsia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8" style="position:absolute;left:0;text-align:left;margin-left:9pt;margin-top:12pt;width:252.65pt;height:568.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" fillcolor="#002f42 [3215]" stroked="f" strokeweight="1pt">
                      <v:fill opacity="62194f"/>
                      <v:textbox inset="21.6pt,,21.6pt">
                        <w:txbxContent>
                          <w:p w:rsidR="002F2653" w:rsidRPr="003E6990" w:rsidRDefault="002F2653" w:rsidP="002F2653">
                            <w:pPr>
                              <w:rPr>
                                <w:noProof/>
                                <w:color w:val="FFFFFF" w:themeColor="background1"/>
                                <w:lang w:val="ru-RU"/>
                              </w:rPr>
                            </w:pPr>
                          </w:p>
                          <w:p w:rsidR="002F2653" w:rsidRDefault="002F2653" w:rsidP="002F2653">
                            <w:pPr>
                              <w:pStyle w:val="ab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2E0BF1" w:rsidP="00947CB2">
                            <w:pPr>
                              <w:rPr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7208244" wp14:editId="45323FAC">
                                  <wp:extent cx="2800350" cy="230782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uter-lab-laptop-dell-clip-art-computer-desktop-pc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0" b="100000" l="5875" r="95125">
                                                        <a14:foregroundMark x1="39750" y1="17824" x2="56375" y2="32270"/>
                                                        <a14:foregroundMark x1="56375" y1="22514" x2="47250" y2="24203"/>
                                                        <a14:foregroundMark x1="26875" y1="70169" x2="54250" y2="7898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29" r="92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230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:rsidR="00947CB2" w:rsidRPr="00947CB2" w:rsidRDefault="00947CB2" w:rsidP="00947CB2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2F2653" w:rsidRPr="003E1A98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82D81D1" wp14:editId="04DA367A">
                      <wp:simplePos x="0" y="0"/>
                      <wp:positionH relativeFrom="page">
                        <wp:posOffset>3493135</wp:posOffset>
                      </wp:positionH>
                      <wp:positionV relativeFrom="page">
                        <wp:posOffset>163830</wp:posOffset>
                      </wp:positionV>
                      <wp:extent cx="3094355" cy="7215505"/>
                      <wp:effectExtent l="0" t="0" r="0" b="444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4355" cy="7215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1F53" w:rsidRPr="00376D76" w:rsidRDefault="00101F53" w:rsidP="00101F53">
                                  <w:pPr>
                                    <w:rPr>
                                      <w:noProof/>
                                      <w:color w:val="FFFFFF" w:themeColor="background1"/>
                                      <w:lang w:val="en-US"/>
                                    </w:rPr>
                                  </w:pPr>
                                </w:p>
                                <w:p w:rsidR="00101F53" w:rsidRPr="00376D76" w:rsidRDefault="00101F53" w:rsidP="00947CB2">
                                  <w:pPr>
                                    <w:pStyle w:val="ab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9" style="position:absolute;left:0;text-align:left;margin-left:275.05pt;margin-top:12.9pt;width:243.65pt;height:568.1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" fillcolor="#002f42 [3215]" stroked="f" strokeweight="1pt">
                      <v:fill opacity="62194f"/>
                      <v:textbox inset="21.6pt,,21.6pt">
                        <w:txbxContent>
                          <w:p w:rsidR="00101F53" w:rsidRPr="00376D76" w:rsidRDefault="00101F53" w:rsidP="00101F53">
                            <w:pPr>
                              <w:rPr>
                                <w:noProof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101F53" w:rsidRPr="00376D76" w:rsidRDefault="00101F53" w:rsidP="00947CB2">
                            <w:pPr>
                              <w:pStyle w:val="ab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5603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101F53" w:rsidRPr="003E1A98" w:rsidRDefault="002F2653" w:rsidP="000D65E8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7D8D5DD" wp14:editId="24913FBA">
                      <wp:simplePos x="0" y="0"/>
                      <wp:positionH relativeFrom="page">
                        <wp:posOffset>3368675</wp:posOffset>
                      </wp:positionH>
                      <wp:positionV relativeFrom="page">
                        <wp:posOffset>46355</wp:posOffset>
                      </wp:positionV>
                      <wp:extent cx="3539490" cy="2132965"/>
                      <wp:effectExtent l="0" t="0" r="22860" b="1968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9490" cy="2132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87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2653" w:rsidRPr="00AE37B3" w:rsidRDefault="002F2653" w:rsidP="002F2653">
                                  <w:pPr>
                                    <w:ind w:right="510"/>
                                    <w:rPr>
                                      <w:sz w:val="22"/>
                                      <w:lang w:val="ru-RU"/>
                                    </w:rPr>
                                  </w:pPr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72"/>
                                      <w:lang w:val="ru-RU"/>
                                    </w:rPr>
                                    <w:t xml:space="preserve">«Правила безопасности в сети </w:t>
                                  </w:r>
                                  <w:proofErr w:type="spellStart"/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72"/>
                                      <w:lang w:val="ru-RU"/>
                                    </w:rPr>
                                    <w:t>Интернет</w:t>
                                  </w:r>
                                  <w:proofErr w:type="gramStart"/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72"/>
                                      <w:lang w:val="ru-RU"/>
                                    </w:rPr>
                                    <w:t>»</w:t>
                                  </w:r>
                                  <w:r w:rsidRPr="00AE37B3">
                                    <w:rPr>
                                      <w:sz w:val="22"/>
                                      <w:lang w:val="ru-RU"/>
                                    </w:rPr>
                                    <w:t>Б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30" style="position:absolute;left:0;text-align:left;margin-left:265.25pt;margin-top:3.65pt;width:278.7pt;height:167.9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" fillcolor="#002f42 [3215]" strokecolor="#225328 [1604]" strokeweight="1pt">
                      <v:fill opacity="57054f"/>
                      <v:textbox>
                        <w:txbxContent>
                          <w:p w:rsidR="002F2653" w:rsidRPr="00AE37B3" w:rsidRDefault="002F2653" w:rsidP="002F2653">
                            <w:pPr>
                              <w:ind w:right="510"/>
                              <w:rPr>
                                <w:sz w:val="22"/>
                                <w:lang w:val="ru-RU"/>
                              </w:rPr>
                            </w:pPr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72"/>
                                <w:lang w:val="ru-RU"/>
                              </w:rPr>
                              <w:t xml:space="preserve">«Правила безопасности в сети </w:t>
                            </w:r>
                            <w:proofErr w:type="spellStart"/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72"/>
                                <w:lang w:val="ru-RU"/>
                              </w:rPr>
                              <w:t>Интернет</w:t>
                            </w:r>
                            <w:proofErr w:type="gramStart"/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72"/>
                                <w:lang w:val="ru-RU"/>
                              </w:rPr>
                              <w:t>»</w:t>
                            </w:r>
                            <w:r w:rsidRPr="00AE37B3">
                              <w:rPr>
                                <w:sz w:val="22"/>
                                <w:lang w:val="ru-RU"/>
                              </w:rPr>
                              <w:t>Б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  <w:p w:rsidR="00101F53" w:rsidRDefault="00101F53" w:rsidP="00101F53">
            <w:pPr>
              <w:jc w:val="both"/>
              <w:rPr>
                <w:noProof/>
                <w:lang w:val="ru-RU"/>
              </w:rPr>
            </w:pPr>
          </w:p>
          <w:p w:rsidR="00101F53" w:rsidRDefault="00101F53" w:rsidP="00101F53">
            <w:pPr>
              <w:rPr>
                <w:lang w:val="ru-RU"/>
              </w:rPr>
            </w:pPr>
          </w:p>
          <w:p w:rsidR="00101F53" w:rsidRPr="00101F53" w:rsidRDefault="00101F53" w:rsidP="00101F53">
            <w:pPr>
              <w:rPr>
                <w:lang w:val="ru-RU"/>
              </w:rPr>
            </w:pPr>
          </w:p>
          <w:p w:rsidR="00101F53" w:rsidRDefault="00101F53" w:rsidP="00101F53">
            <w:pPr>
              <w:rPr>
                <w:lang w:val="ru-RU"/>
              </w:rPr>
            </w:pPr>
          </w:p>
          <w:p w:rsidR="00101F53" w:rsidRPr="003E1A98" w:rsidRDefault="00AE37B3" w:rsidP="00AE37B3">
            <w:pPr>
              <w:rPr>
                <w:noProof/>
                <w:lang w:val="ru-RU"/>
              </w:rPr>
            </w:pPr>
            <w:r w:rsidRPr="003E1A98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A2E69D6" wp14:editId="719F12E7">
                      <wp:simplePos x="0" y="0"/>
                      <wp:positionH relativeFrom="page">
                        <wp:posOffset>3347720</wp:posOffset>
                      </wp:positionH>
                      <wp:positionV relativeFrom="page">
                        <wp:posOffset>5091430</wp:posOffset>
                      </wp:positionV>
                      <wp:extent cx="3560445" cy="2110740"/>
                      <wp:effectExtent l="0" t="0" r="1905" b="381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0445" cy="2110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alpha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1F53" w:rsidRPr="00AE37B3" w:rsidRDefault="00101F53" w:rsidP="00AE37B3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36"/>
                                      <w:szCs w:val="20"/>
                                    </w:rPr>
                                  </w:pPr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</w:rPr>
                                    <w:t xml:space="preserve">Как </w:t>
                                  </w:r>
                                  <w:r w:rsidR="005A6E10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</w:rPr>
                                    <w:t xml:space="preserve"> </w:t>
                                  </w:r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</w:rPr>
                                    <w:t>узнать про все на свете?</w:t>
                                  </w:r>
                                </w:p>
                                <w:p w:rsidR="00101F53" w:rsidRPr="00AE37B3" w:rsidRDefault="00101F53" w:rsidP="00AE37B3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36"/>
                                      <w:szCs w:val="20"/>
                                    </w:rPr>
                                  </w:pPr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</w:rPr>
                                    <w:t>Ну конечно, в ИНТЕРНЕТЕ!</w:t>
                                  </w:r>
                                </w:p>
                                <w:p w:rsidR="00101F53" w:rsidRPr="00AE37B3" w:rsidRDefault="00101F53" w:rsidP="00AE37B3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36"/>
                                      <w:szCs w:val="20"/>
                                    </w:rPr>
                                  </w:pPr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</w:rPr>
                                    <w:t>Там музеи, книги, игры,</w:t>
                                  </w:r>
                                </w:p>
                                <w:p w:rsidR="00101F53" w:rsidRPr="00AE37B3" w:rsidRDefault="00101F53" w:rsidP="00AE37B3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36"/>
                                      <w:szCs w:val="20"/>
                                    </w:rPr>
                                  </w:pPr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</w:rPr>
                                    <w:t>Музыка, живые тигры!</w:t>
                                  </w:r>
                                </w:p>
                                <w:p w:rsidR="00101F53" w:rsidRPr="00AE37B3" w:rsidRDefault="00101F53" w:rsidP="00AE37B3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36"/>
                                      <w:szCs w:val="20"/>
                                    </w:rPr>
                                  </w:pPr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</w:rPr>
                                    <w:t>Можно все, друзья, найти</w:t>
                                  </w:r>
                                </w:p>
                                <w:p w:rsidR="00101F53" w:rsidRPr="00AE37B3" w:rsidRDefault="00101F53" w:rsidP="00AE37B3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36"/>
                                      <w:szCs w:val="20"/>
                                    </w:rPr>
                                  </w:pPr>
                                  <w:r w:rsidRPr="00AE37B3">
                                    <w:rPr>
                                      <w:rFonts w:ascii="Monotype Corsiva" w:hAnsi="Monotype Corsiva"/>
                                      <w:color w:val="FFFFFF" w:themeColor="background1"/>
                                      <w:sz w:val="44"/>
                                    </w:rPr>
                                    <w:t>В этой сказочной сети!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31" style="position:absolute;left:0;text-align:left;margin-left:263.6pt;margin-top:400.9pt;width:280.35pt;height:166.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" fillcolor="#002f42 [3215]" stroked="f" strokeweight="1pt">
                      <v:fill opacity="62194f"/>
                      <v:textbox>
                        <w:txbxContent>
                          <w:p w:rsidR="00101F53" w:rsidRPr="00AE37B3" w:rsidRDefault="00101F53" w:rsidP="00AE37B3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</w:rPr>
                              <w:t xml:space="preserve">Как </w:t>
                            </w:r>
                            <w:r w:rsidR="005A6E10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</w:rPr>
                              <w:t>узнать про все на свете?</w:t>
                            </w:r>
                          </w:p>
                          <w:p w:rsidR="00101F53" w:rsidRPr="00AE37B3" w:rsidRDefault="00101F53" w:rsidP="00AE37B3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</w:rPr>
                              <w:t>Ну конечно, в ИНТЕРНЕТЕ!</w:t>
                            </w:r>
                          </w:p>
                          <w:p w:rsidR="00101F53" w:rsidRPr="00AE37B3" w:rsidRDefault="00101F53" w:rsidP="00AE37B3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</w:rPr>
                              <w:t>Там музеи, книги, игры,</w:t>
                            </w:r>
                          </w:p>
                          <w:p w:rsidR="00101F53" w:rsidRPr="00AE37B3" w:rsidRDefault="00101F53" w:rsidP="00AE37B3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</w:rPr>
                              <w:t>Музыка, живые тигры!</w:t>
                            </w:r>
                          </w:p>
                          <w:p w:rsidR="00101F53" w:rsidRPr="00AE37B3" w:rsidRDefault="00101F53" w:rsidP="00AE37B3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</w:rPr>
                              <w:t>Можно все, друзья, найти</w:t>
                            </w:r>
                          </w:p>
                          <w:p w:rsidR="00101F53" w:rsidRPr="00AE37B3" w:rsidRDefault="00101F53" w:rsidP="00AE37B3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AE37B3">
                              <w:rPr>
                                <w:rFonts w:ascii="Monotype Corsiva" w:hAnsi="Monotype Corsiva"/>
                                <w:color w:val="FFFFFF" w:themeColor="background1"/>
                                <w:sz w:val="44"/>
                              </w:rPr>
                              <w:t>В этой сказочной сети!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</w:tc>
        <w:tc>
          <w:tcPr>
            <w:tcW w:w="5746" w:type="dxa"/>
            <w:tcBorders>
              <w:top w:val="nil"/>
              <w:left w:val="nil"/>
              <w:bottom w:val="nil"/>
              <w:right w:val="nil"/>
            </w:tcBorders>
          </w:tcPr>
          <w:p w:rsidR="00101F53" w:rsidRPr="003E1A98" w:rsidRDefault="00101F53" w:rsidP="00834415">
            <w:pPr>
              <w:rPr>
                <w:noProof/>
                <w:lang w:val="ru-RU"/>
              </w:rPr>
            </w:pPr>
          </w:p>
          <w:p w:rsidR="00101F53" w:rsidRPr="003E1A98" w:rsidRDefault="002F2653" w:rsidP="002F2653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2512" behindDoc="1" locked="0" layoutInCell="1" allowOverlap="1" wp14:anchorId="7EA511CA" wp14:editId="1DA86566">
                  <wp:simplePos x="0" y="0"/>
                  <wp:positionH relativeFrom="page">
                    <wp:posOffset>625475</wp:posOffset>
                  </wp:positionH>
                  <wp:positionV relativeFrom="page">
                    <wp:posOffset>2601595</wp:posOffset>
                  </wp:positionV>
                  <wp:extent cx="2198370" cy="2531745"/>
                  <wp:effectExtent l="0" t="0" r="0" b="1905"/>
                  <wp:wrapThrough wrapText="bothSides">
                    <wp:wrapPolygon edited="0">
                      <wp:start x="13664" y="0"/>
                      <wp:lineTo x="374" y="1950"/>
                      <wp:lineTo x="374" y="7801"/>
                      <wp:lineTo x="1123" y="10402"/>
                      <wp:lineTo x="0" y="10727"/>
                      <wp:lineTo x="0" y="14790"/>
                      <wp:lineTo x="936" y="15603"/>
                      <wp:lineTo x="2995" y="15603"/>
                      <wp:lineTo x="2995" y="18203"/>
                      <wp:lineTo x="2059" y="20804"/>
                      <wp:lineTo x="1685" y="20966"/>
                      <wp:lineTo x="1123" y="21454"/>
                      <wp:lineTo x="11792" y="21454"/>
                      <wp:lineTo x="19466" y="21291"/>
                      <wp:lineTo x="17594" y="18203"/>
                      <wp:lineTo x="19653" y="15603"/>
                      <wp:lineTo x="20215" y="13002"/>
                      <wp:lineTo x="20402" y="7801"/>
                      <wp:lineTo x="21338" y="5038"/>
                      <wp:lineTo x="21338" y="4063"/>
                      <wp:lineTo x="20215" y="2600"/>
                      <wp:lineTo x="20402" y="1463"/>
                      <wp:lineTo x="17969" y="0"/>
                      <wp:lineTo x="15910" y="0"/>
                      <wp:lineTo x="13664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ning-reading-website-clip-art-daily-5-centers-cliparts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12750" y1="16069" x2="44500" y2="30293"/>
                                        <a14:foregroundMark x1="40625" y1="15744" x2="11875" y2="32899"/>
                                        <a14:foregroundMark x1="10625" y1="16069" x2="17250" y2="33333"/>
                                        <a14:foregroundMark x1="20250" y1="32573" x2="40625" y2="31379"/>
                                        <a14:foregroundMark x1="54250" y1="6949" x2="73250" y2="2280"/>
                                        <a14:foregroundMark x1="20750" y1="14549" x2="44125" y2="18024"/>
                                        <a14:foregroundMark x1="16750" y1="98046" x2="17250" y2="83496"/>
                                        <a14:foregroundMark x1="49750" y1="94897" x2="38750" y2="88817"/>
                                        <a14:foregroundMark x1="55500" y1="94137" x2="49750" y2="88817"/>
                                        <a14:foregroundMark x1="36625" y1="88056" x2="43125" y2="94463"/>
                                        <a14:foregroundMark x1="59500" y1="96851" x2="48875" y2="97937"/>
                                        <a14:foregroundMark x1="37500" y1="94463" x2="34750" y2="93702"/>
                                        <a14:foregroundMark x1="76625" y1="96417" x2="78000" y2="79587"/>
                                        <a14:foregroundMark x1="50625" y1="84148" x2="49750" y2="77307"/>
                                        <a14:foregroundMark x1="10625" y1="18784" x2="11875" y2="34419"/>
                                        <a14:foregroundMark x1="33500" y1="34853" x2="45375" y2="21064"/>
                                        <a14:foregroundMark x1="44875" y1="14875" x2="50250" y2="17264"/>
                                        <a14:foregroundMark x1="47125" y1="34093" x2="39250" y2="34853"/>
                                        <a14:foregroundMark x1="88125" y1="7275" x2="78375" y2="3040"/>
                                        <a14:foregroundMark x1="18000" y1="80022" x2="17625" y2="67318"/>
                                        <a14:foregroundMark x1="43125" y1="96851" x2="47125" y2="979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F53" w:rsidRPr="003E1A98" w:rsidTr="008D5E52">
        <w:trPr>
          <w:trHeight w:val="2832"/>
        </w:trPr>
        <w:tc>
          <w:tcPr>
            <w:tcW w:w="5604" w:type="dxa"/>
            <w:vMerge/>
            <w:tcBorders>
              <w:left w:val="nil"/>
              <w:bottom w:val="nil"/>
              <w:right w:val="nil"/>
            </w:tcBorders>
          </w:tcPr>
          <w:p w:rsidR="00101F53" w:rsidRPr="003E1A98" w:rsidRDefault="00101F53" w:rsidP="00834415">
            <w:pPr>
              <w:rPr>
                <w:noProof/>
                <w:lang w:val="ru-RU"/>
              </w:rPr>
            </w:pPr>
          </w:p>
        </w:tc>
        <w:tc>
          <w:tcPr>
            <w:tcW w:w="5603" w:type="dxa"/>
            <w:vMerge/>
            <w:tcBorders>
              <w:left w:val="nil"/>
              <w:bottom w:val="nil"/>
              <w:right w:val="nil"/>
            </w:tcBorders>
          </w:tcPr>
          <w:p w:rsidR="00101F53" w:rsidRPr="003E1A98" w:rsidRDefault="00101F53" w:rsidP="00101F53">
            <w:pPr>
              <w:rPr>
                <w:noProof/>
                <w:lang w:val="ru-RU"/>
              </w:rPr>
            </w:pPr>
          </w:p>
        </w:tc>
        <w:tc>
          <w:tcPr>
            <w:tcW w:w="57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1F53" w:rsidRPr="003E1A98" w:rsidRDefault="00101F53" w:rsidP="00834415">
            <w:pPr>
              <w:rPr>
                <w:noProof/>
                <w:lang w:val="ru-RU"/>
              </w:rPr>
            </w:pPr>
          </w:p>
        </w:tc>
      </w:tr>
    </w:tbl>
    <w:p w:rsidR="00AC420F" w:rsidRPr="00483369" w:rsidRDefault="005D2151" w:rsidP="00483369">
      <w:pPr>
        <w:jc w:val="both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4833EAA3" wp14:editId="0ABD54D2">
            <wp:simplePos x="0" y="0"/>
            <wp:positionH relativeFrom="page">
              <wp:posOffset>2760345</wp:posOffset>
            </wp:positionH>
            <wp:positionV relativeFrom="page">
              <wp:posOffset>2698830</wp:posOffset>
            </wp:positionV>
            <wp:extent cx="4876800" cy="303461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laptop-computer-child-clip-art-computer-training-5b1777f6f1ec10.3531491615282646949909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6568" r="950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34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0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6BBB75" wp14:editId="6C032FB3">
                <wp:simplePos x="0" y="0"/>
                <wp:positionH relativeFrom="column">
                  <wp:posOffset>7386955</wp:posOffset>
                </wp:positionH>
                <wp:positionV relativeFrom="paragraph">
                  <wp:posOffset>1925320</wp:posOffset>
                </wp:positionV>
                <wp:extent cx="3229610" cy="1209040"/>
                <wp:effectExtent l="57150" t="857250" r="46990" b="84836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6733">
                          <a:off x="0" y="0"/>
                          <a:ext cx="3229610" cy="1209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Не хочу попасть в беду —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Антивирус заведу!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Всем, кто ходит в Интернет,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Пригодится наш совет.</w:t>
                            </w:r>
                          </w:p>
                          <w:p w:rsidR="00840064" w:rsidRPr="00DC14CD" w:rsidRDefault="00840064" w:rsidP="00A65A75">
                            <w:pPr>
                              <w:shd w:val="clear" w:color="auto" w:fill="D1F1FF" w:themeFill="text2" w:themeFillTint="1A"/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left:0;text-align:left;margin-left:581.65pt;margin-top:151.6pt;width:254.3pt;height:95.2pt;rotation:2344805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" fillcolor="#002f42 [3215]">
                <v:textbox>
                  <w:txbxContent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Не хочу попасть в беду —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Антивирус заведу!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Всем, кто ходит в Интернет,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Пригодится наш совет.</w:t>
                      </w:r>
                    </w:p>
                    <w:p w:rsidR="00840064" w:rsidRPr="00DC14CD" w:rsidRDefault="00840064" w:rsidP="00A65A75">
                      <w:pPr>
                        <w:shd w:val="clear" w:color="auto" w:fill="D1F1FF" w:themeFill="text2" w:themeFillTint="1A"/>
                        <w:rPr>
                          <w:rFonts w:ascii="Monotype Corsiva" w:hAnsi="Monotype Corsiva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00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49C8B5" wp14:editId="16A5A9FD">
                <wp:simplePos x="0" y="0"/>
                <wp:positionH relativeFrom="column">
                  <wp:posOffset>7026275</wp:posOffset>
                </wp:positionH>
                <wp:positionV relativeFrom="paragraph">
                  <wp:posOffset>3443605</wp:posOffset>
                </wp:positionV>
                <wp:extent cx="3229610" cy="1209040"/>
                <wp:effectExtent l="57150" t="857250" r="0" b="86741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95036">
                          <a:off x="0" y="0"/>
                          <a:ext cx="3229610" cy="1209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 xml:space="preserve">С </w:t>
                            </w:r>
                            <w:proofErr w:type="gramStart"/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грубиянами</w:t>
                            </w:r>
                            <w:proofErr w:type="gramEnd"/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 xml:space="preserve"> в Сети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Разговор не заводи.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Ну и сам не оплошай —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Никого не обижай.</w:t>
                            </w:r>
                          </w:p>
                          <w:p w:rsidR="00DC14CD" w:rsidRPr="00DC14CD" w:rsidRDefault="00DC14CD" w:rsidP="00A65A75">
                            <w:pPr>
                              <w:shd w:val="clear" w:color="auto" w:fill="D1F1FF" w:themeFill="text2" w:themeFillTint="1A"/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53.25pt;margin-top:271.15pt;width:254.3pt;height:95.2pt;rotation:2397565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" fillcolor="#002f42 [3215]">
                <v:textbox>
                  <w:txbxContent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 xml:space="preserve">С </w:t>
                      </w:r>
                      <w:proofErr w:type="gramStart"/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грубиянами</w:t>
                      </w:r>
                      <w:proofErr w:type="gramEnd"/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 xml:space="preserve"> в Сети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Разговор не заводи.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Ну и сам не оплошай —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Никого не обижай.</w:t>
                      </w:r>
                    </w:p>
                    <w:p w:rsidR="00DC14CD" w:rsidRPr="00DC14CD" w:rsidRDefault="00DC14CD" w:rsidP="00A65A75">
                      <w:pPr>
                        <w:shd w:val="clear" w:color="auto" w:fill="D1F1FF" w:themeFill="text2" w:themeFillTint="1A"/>
                        <w:rPr>
                          <w:rFonts w:ascii="Monotype Corsiva" w:hAnsi="Monotype Corsiva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00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770767" wp14:editId="2D63F8F9">
                <wp:simplePos x="0" y="0"/>
                <wp:positionH relativeFrom="column">
                  <wp:posOffset>6723380</wp:posOffset>
                </wp:positionH>
                <wp:positionV relativeFrom="paragraph">
                  <wp:posOffset>5104130</wp:posOffset>
                </wp:positionV>
                <wp:extent cx="3229610" cy="1562735"/>
                <wp:effectExtent l="152400" t="800100" r="180340" b="799465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720">
                          <a:off x="0" y="0"/>
                          <a:ext cx="3229610" cy="156273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4CD" w:rsidRPr="00DC14CD" w:rsidRDefault="00DC14CD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Чтобы вор к нам не пришёл,</w:t>
                            </w:r>
                          </w:p>
                          <w:p w:rsidR="00DC14CD" w:rsidRPr="00DC14CD" w:rsidRDefault="00DC14CD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И чужой нас не нашёл,</w:t>
                            </w:r>
                          </w:p>
                          <w:p w:rsidR="00DC14CD" w:rsidRPr="00DC14CD" w:rsidRDefault="00DC14CD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Телефон свой, адрес, фото</w:t>
                            </w:r>
                          </w:p>
                          <w:p w:rsidR="00DC14CD" w:rsidRPr="00DC14CD" w:rsidRDefault="00DC14CD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В интернет не помещай</w:t>
                            </w:r>
                          </w:p>
                          <w:p w:rsidR="00DC14CD" w:rsidRPr="00DC14CD" w:rsidRDefault="00DC14CD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И другим не сообщай.</w:t>
                            </w:r>
                          </w:p>
                          <w:p w:rsidR="00DC14CD" w:rsidRPr="00DC14CD" w:rsidRDefault="00DC14CD" w:rsidP="005D2151">
                            <w:pPr>
                              <w:shd w:val="clear" w:color="auto" w:fill="D1F1FF" w:themeFill="text2" w:themeFillTint="1A"/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29.4pt;margin-top:401.9pt;width:254.3pt;height:123.05pt;rotation:2247579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" fillcolor="#002f42 [3215]">
                <v:textbox>
                  <w:txbxContent>
                    <w:p w:rsidR="00DC14CD" w:rsidRPr="00DC14CD" w:rsidRDefault="00DC14CD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Чтобы вор к нам не пришёл,</w:t>
                      </w:r>
                    </w:p>
                    <w:p w:rsidR="00DC14CD" w:rsidRPr="00DC14CD" w:rsidRDefault="00DC14CD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И чужой нас не нашёл,</w:t>
                      </w:r>
                    </w:p>
                    <w:p w:rsidR="00DC14CD" w:rsidRPr="00DC14CD" w:rsidRDefault="00DC14CD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Телефон свой, адрес, фото</w:t>
                      </w:r>
                    </w:p>
                    <w:p w:rsidR="00DC14CD" w:rsidRPr="00DC14CD" w:rsidRDefault="00DC14CD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В интернет не помещай</w:t>
                      </w:r>
                    </w:p>
                    <w:p w:rsidR="00DC14CD" w:rsidRPr="00DC14CD" w:rsidRDefault="00DC14CD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И другим не сообщай.</w:t>
                      </w:r>
                    </w:p>
                    <w:p w:rsidR="00DC14CD" w:rsidRPr="00DC14CD" w:rsidRDefault="00DC14CD" w:rsidP="005D2151">
                      <w:pPr>
                        <w:shd w:val="clear" w:color="auto" w:fill="D1F1FF" w:themeFill="text2" w:themeFillTint="1A"/>
                        <w:rPr>
                          <w:rFonts w:ascii="Monotype Corsiva" w:hAnsi="Monotype Corsiva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00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533A34" wp14:editId="66ECBD3F">
                <wp:simplePos x="0" y="0"/>
                <wp:positionH relativeFrom="column">
                  <wp:posOffset>3602990</wp:posOffset>
                </wp:positionH>
                <wp:positionV relativeFrom="paragraph">
                  <wp:posOffset>5947410</wp:posOffset>
                </wp:positionV>
                <wp:extent cx="3229610" cy="1297305"/>
                <wp:effectExtent l="0" t="0" r="27940" b="1714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12973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064" w:rsidRPr="00840064" w:rsidRDefault="00840064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840064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Как и всюду на планете,</w:t>
                            </w:r>
                          </w:p>
                          <w:p w:rsidR="00840064" w:rsidRPr="00840064" w:rsidRDefault="00840064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840064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Есть опасность в Интернете.</w:t>
                            </w:r>
                          </w:p>
                          <w:p w:rsidR="00840064" w:rsidRPr="00840064" w:rsidRDefault="00840064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840064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Мы опасность исключаем,</w:t>
                            </w:r>
                          </w:p>
                          <w:p w:rsidR="00840064" w:rsidRPr="00840064" w:rsidRDefault="00840064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840064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Если фильтры подключаем.</w:t>
                            </w:r>
                          </w:p>
                          <w:p w:rsidR="00840064" w:rsidRPr="00840064" w:rsidRDefault="00840064" w:rsidP="00A65A75">
                            <w:pPr>
                              <w:shd w:val="clear" w:color="auto" w:fill="D1F1FF" w:themeFill="text2" w:themeFillTint="1A"/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3.7pt;margin-top:468.3pt;width:254.3pt;height:102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" fillcolor="#002f42 [3215]">
                <v:textbox>
                  <w:txbxContent>
                    <w:p w:rsidR="00840064" w:rsidRPr="00840064" w:rsidRDefault="00840064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840064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Как и всюду на планете,</w:t>
                      </w:r>
                    </w:p>
                    <w:p w:rsidR="00840064" w:rsidRPr="00840064" w:rsidRDefault="00840064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840064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Есть опасность в Интернете.</w:t>
                      </w:r>
                    </w:p>
                    <w:p w:rsidR="00840064" w:rsidRPr="00840064" w:rsidRDefault="00840064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840064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Мы опасность исключаем,</w:t>
                      </w:r>
                    </w:p>
                    <w:p w:rsidR="00840064" w:rsidRPr="00840064" w:rsidRDefault="00840064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840064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Если фильтры подключаем.</w:t>
                      </w:r>
                    </w:p>
                    <w:p w:rsidR="00840064" w:rsidRPr="00840064" w:rsidRDefault="00840064" w:rsidP="00A65A75">
                      <w:pPr>
                        <w:shd w:val="clear" w:color="auto" w:fill="D1F1FF" w:themeFill="text2" w:themeFillTint="1A"/>
                        <w:rPr>
                          <w:rFonts w:ascii="Monotype Corsiva" w:hAnsi="Monotype Corsiva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00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250A35" wp14:editId="5F055171">
                <wp:simplePos x="0" y="0"/>
                <wp:positionH relativeFrom="column">
                  <wp:posOffset>249555</wp:posOffset>
                </wp:positionH>
                <wp:positionV relativeFrom="paragraph">
                  <wp:posOffset>5219065</wp:posOffset>
                </wp:positionV>
                <wp:extent cx="3229610" cy="1297305"/>
                <wp:effectExtent l="95250" t="609600" r="142240" b="60769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1713">
                          <a:off x="0" y="0"/>
                          <a:ext cx="3229610" cy="12973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Злые люди в Интернете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Расставляют свои сети.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С незнакомыми людьми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Ты на встречу не иди!</w:t>
                            </w:r>
                          </w:p>
                          <w:p w:rsidR="00DC14CD" w:rsidRPr="00DC14CD" w:rsidRDefault="00DC14CD" w:rsidP="00A65A75">
                            <w:pPr>
                              <w:shd w:val="clear" w:color="auto" w:fill="D1F1FF" w:themeFill="text2" w:themeFillTint="1A"/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9.65pt;margin-top:410.95pt;width:254.3pt;height:102.15pt;rotation:-1505457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" fillcolor="#002f42 [3215]">
                <v:textbox>
                  <w:txbxContent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Злые люди в Интернете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Расставляют свои сети.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С незнакомыми людьми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Ты на встречу не иди!</w:t>
                      </w:r>
                    </w:p>
                    <w:p w:rsidR="00DC14CD" w:rsidRPr="00DC14CD" w:rsidRDefault="00DC14CD" w:rsidP="00A65A75">
                      <w:pPr>
                        <w:shd w:val="clear" w:color="auto" w:fill="D1F1FF" w:themeFill="text2" w:themeFillTint="1A"/>
                        <w:rPr>
                          <w:rFonts w:ascii="Monotype Corsiva" w:hAnsi="Monotype Corsiva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00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12531C" wp14:editId="5C0B4B10">
                <wp:simplePos x="0" y="0"/>
                <wp:positionH relativeFrom="column">
                  <wp:posOffset>113665</wp:posOffset>
                </wp:positionH>
                <wp:positionV relativeFrom="paragraph">
                  <wp:posOffset>3288030</wp:posOffset>
                </wp:positionV>
                <wp:extent cx="3229610" cy="1297305"/>
                <wp:effectExtent l="152400" t="533400" r="142240" b="53149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98411">
                          <a:off x="0" y="0"/>
                          <a:ext cx="3229610" cy="12973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Иногда тебе в Сети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Вдруг встречаются вруны.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Ты мошенникам не верь,</w:t>
                            </w:r>
                          </w:p>
                          <w:p w:rsidR="00DC14CD" w:rsidRPr="00DC14CD" w:rsidRDefault="00DC14CD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DC14CD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Информацию проверь!</w:t>
                            </w:r>
                          </w:p>
                          <w:p w:rsidR="00DC14CD" w:rsidRPr="00DC14CD" w:rsidRDefault="00DC14CD" w:rsidP="00A65A75">
                            <w:pPr>
                              <w:shd w:val="clear" w:color="auto" w:fill="D1F1FF" w:themeFill="text2" w:themeFillTint="1A"/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.95pt;margin-top:258.9pt;width:254.3pt;height:102.15pt;rotation:-131245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" fillcolor="#002f42 [3215]">
                <v:textbox>
                  <w:txbxContent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Иногда тебе в Сети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Вдруг встречаются вруны.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Ты мошенникам не верь,</w:t>
                      </w:r>
                    </w:p>
                    <w:p w:rsidR="00DC14CD" w:rsidRPr="00DC14CD" w:rsidRDefault="00DC14CD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DC14CD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Информацию проверь!</w:t>
                      </w:r>
                    </w:p>
                    <w:p w:rsidR="00DC14CD" w:rsidRPr="00DC14CD" w:rsidRDefault="00DC14CD" w:rsidP="00A65A75">
                      <w:pPr>
                        <w:shd w:val="clear" w:color="auto" w:fill="D1F1FF" w:themeFill="text2" w:themeFillTint="1A"/>
                        <w:rPr>
                          <w:rFonts w:ascii="Monotype Corsiva" w:hAnsi="Monotype Corsiva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00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4B8240" wp14:editId="43D09822">
                <wp:simplePos x="0" y="0"/>
                <wp:positionH relativeFrom="column">
                  <wp:posOffset>122638</wp:posOffset>
                </wp:positionH>
                <wp:positionV relativeFrom="paragraph">
                  <wp:posOffset>1559561</wp:posOffset>
                </wp:positionV>
                <wp:extent cx="3229610" cy="1297305"/>
                <wp:effectExtent l="133350" t="495300" r="142240" b="49339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21251">
                          <a:off x="0" y="0"/>
                          <a:ext cx="3229610" cy="12973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064" w:rsidRPr="00A65A75" w:rsidRDefault="00840064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32"/>
                                <w:szCs w:val="20"/>
                              </w:rPr>
                            </w:pPr>
                            <w:r w:rsidRPr="00A65A75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</w:rPr>
                              <w:t>Если что-то непонятно</w:t>
                            </w:r>
                          </w:p>
                          <w:p w:rsidR="00840064" w:rsidRPr="00A65A75" w:rsidRDefault="00840064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32"/>
                                <w:szCs w:val="20"/>
                              </w:rPr>
                            </w:pPr>
                            <w:r w:rsidRPr="00A65A75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</w:rPr>
                              <w:t>страшно или неприятно,</w:t>
                            </w:r>
                          </w:p>
                          <w:p w:rsidR="00840064" w:rsidRPr="00A65A75" w:rsidRDefault="00840064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32"/>
                                <w:szCs w:val="20"/>
                              </w:rPr>
                            </w:pPr>
                            <w:r w:rsidRPr="00A65A75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</w:rPr>
                              <w:t>Быстро к взрослым поспеши,</w:t>
                            </w:r>
                          </w:p>
                          <w:p w:rsidR="00840064" w:rsidRPr="00840064" w:rsidRDefault="00840064" w:rsidP="00A65A75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32"/>
                                <w:szCs w:val="20"/>
                              </w:rPr>
                            </w:pPr>
                            <w:r w:rsidRPr="00A65A75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</w:rPr>
                              <w:t>Расскажи и покажи.</w:t>
                            </w:r>
                          </w:p>
                          <w:p w:rsidR="00840064" w:rsidRPr="00840064" w:rsidRDefault="00840064" w:rsidP="00A65A75">
                            <w:pPr>
                              <w:shd w:val="clear" w:color="auto" w:fill="D1F1FF" w:themeFill="text2" w:themeFillTint="1A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9.65pt;margin-top:122.8pt;width:254.3pt;height:102.15pt;rotation:-1178282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" fillcolor="#002f42 [3215]">
                <v:textbox>
                  <w:txbxContent>
                    <w:p w:rsidR="00840064" w:rsidRPr="00A65A75" w:rsidRDefault="00840064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32"/>
                          <w:szCs w:val="20"/>
                        </w:rPr>
                      </w:pPr>
                      <w:r w:rsidRPr="00A65A75">
                        <w:rPr>
                          <w:rFonts w:ascii="Monotype Corsiva" w:hAnsi="Monotype Corsiva" w:cs="Tahoma"/>
                          <w:color w:val="000000"/>
                          <w:sz w:val="40"/>
                        </w:rPr>
                        <w:t>Если что-то непонятно</w:t>
                      </w:r>
                    </w:p>
                    <w:p w:rsidR="00840064" w:rsidRPr="00A65A75" w:rsidRDefault="00840064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32"/>
                          <w:szCs w:val="20"/>
                        </w:rPr>
                      </w:pPr>
                      <w:r w:rsidRPr="00A65A75">
                        <w:rPr>
                          <w:rFonts w:ascii="Monotype Corsiva" w:hAnsi="Monotype Corsiva" w:cs="Tahoma"/>
                          <w:color w:val="000000"/>
                          <w:sz w:val="40"/>
                        </w:rPr>
                        <w:t>страшно или неприятно,</w:t>
                      </w:r>
                    </w:p>
                    <w:p w:rsidR="00840064" w:rsidRPr="00A65A75" w:rsidRDefault="00840064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32"/>
                          <w:szCs w:val="20"/>
                        </w:rPr>
                      </w:pPr>
                      <w:r w:rsidRPr="00A65A75">
                        <w:rPr>
                          <w:rFonts w:ascii="Monotype Corsiva" w:hAnsi="Monotype Corsiva" w:cs="Tahoma"/>
                          <w:color w:val="000000"/>
                          <w:sz w:val="40"/>
                        </w:rPr>
                        <w:t>Быстро к взрослым поспеши,</w:t>
                      </w:r>
                    </w:p>
                    <w:p w:rsidR="00840064" w:rsidRPr="00840064" w:rsidRDefault="00840064" w:rsidP="00A65A75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32"/>
                          <w:szCs w:val="20"/>
                        </w:rPr>
                      </w:pPr>
                      <w:r w:rsidRPr="00A65A75">
                        <w:rPr>
                          <w:rFonts w:ascii="Monotype Corsiva" w:hAnsi="Monotype Corsiva" w:cs="Tahoma"/>
                          <w:color w:val="000000"/>
                          <w:sz w:val="40"/>
                        </w:rPr>
                        <w:t>Расскажи и покажи.</w:t>
                      </w:r>
                    </w:p>
                    <w:p w:rsidR="00840064" w:rsidRPr="00840064" w:rsidRDefault="00840064" w:rsidP="00A65A75">
                      <w:pPr>
                        <w:shd w:val="clear" w:color="auto" w:fill="D1F1FF" w:themeFill="text2" w:themeFillTint="1A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006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6923BF" wp14:editId="408D3698">
                <wp:simplePos x="0" y="0"/>
                <wp:positionH relativeFrom="column">
                  <wp:posOffset>3600450</wp:posOffset>
                </wp:positionH>
                <wp:positionV relativeFrom="paragraph">
                  <wp:posOffset>1253490</wp:posOffset>
                </wp:positionV>
                <wp:extent cx="3475990" cy="1297305"/>
                <wp:effectExtent l="0" t="0" r="10160" b="17145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990" cy="12973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151" w:rsidRPr="005D2151" w:rsidRDefault="005D2151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5D2151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Мы хотим, чтоб Интернет</w:t>
                            </w:r>
                          </w:p>
                          <w:p w:rsidR="005D2151" w:rsidRPr="005D2151" w:rsidRDefault="005D2151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5D2151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Был нам другом много лет!</w:t>
                            </w:r>
                          </w:p>
                          <w:p w:rsidR="005D2151" w:rsidRPr="005D2151" w:rsidRDefault="005D2151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5D2151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Будешь знать семь правил этих -</w:t>
                            </w:r>
                          </w:p>
                          <w:p w:rsidR="005D2151" w:rsidRPr="005D2151" w:rsidRDefault="005D2151" w:rsidP="005D2151">
                            <w:pPr>
                              <w:pStyle w:val="af4"/>
                              <w:shd w:val="clear" w:color="auto" w:fill="D1F1FF" w:themeFill="text2" w:themeFillTint="1A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 w:cs="Tahoma"/>
                                <w:color w:val="5E6D81"/>
                                <w:sz w:val="40"/>
                                <w:szCs w:val="40"/>
                              </w:rPr>
                            </w:pPr>
                            <w:r w:rsidRPr="005D2151">
                              <w:rPr>
                                <w:rFonts w:ascii="Monotype Corsiva" w:hAnsi="Monotype Corsiva" w:cs="Tahoma"/>
                                <w:color w:val="000000"/>
                                <w:sz w:val="40"/>
                                <w:szCs w:val="40"/>
                              </w:rPr>
                              <w:t>Смело плавай в Интернете!</w:t>
                            </w:r>
                          </w:p>
                          <w:p w:rsidR="005D2151" w:rsidRPr="005D2151" w:rsidRDefault="005D2151" w:rsidP="005D2151">
                            <w:pPr>
                              <w:shd w:val="clear" w:color="auto" w:fill="D1F1FF" w:themeFill="text2" w:themeFillTint="1A"/>
                              <w:rPr>
                                <w:rFonts w:ascii="Monotype Corsiva" w:hAnsi="Monotype Corsiva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83.5pt;margin-top:98.7pt;width:273.7pt;height:102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" fillcolor="#002f42 [3215]">
                <v:textbox>
                  <w:txbxContent>
                    <w:p w:rsidR="005D2151" w:rsidRPr="005D2151" w:rsidRDefault="005D2151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5D2151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Мы хотим, чтоб Интернет</w:t>
                      </w:r>
                    </w:p>
                    <w:p w:rsidR="005D2151" w:rsidRPr="005D2151" w:rsidRDefault="005D2151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5D2151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Был нам другом много лет!</w:t>
                      </w:r>
                    </w:p>
                    <w:p w:rsidR="005D2151" w:rsidRPr="005D2151" w:rsidRDefault="005D2151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5D2151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Будешь знать семь правил этих -</w:t>
                      </w:r>
                    </w:p>
                    <w:p w:rsidR="005D2151" w:rsidRPr="005D2151" w:rsidRDefault="005D2151" w:rsidP="005D2151">
                      <w:pPr>
                        <w:pStyle w:val="af4"/>
                        <w:shd w:val="clear" w:color="auto" w:fill="D1F1FF" w:themeFill="text2" w:themeFillTint="1A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 w:cs="Tahoma"/>
                          <w:color w:val="5E6D81"/>
                          <w:sz w:val="40"/>
                          <w:szCs w:val="40"/>
                        </w:rPr>
                      </w:pPr>
                      <w:r w:rsidRPr="005D2151">
                        <w:rPr>
                          <w:rFonts w:ascii="Monotype Corsiva" w:hAnsi="Monotype Corsiva" w:cs="Tahoma"/>
                          <w:color w:val="000000"/>
                          <w:sz w:val="40"/>
                          <w:szCs w:val="40"/>
                        </w:rPr>
                        <w:t>Смело плавай в Интернете!</w:t>
                      </w:r>
                    </w:p>
                    <w:p w:rsidR="005D2151" w:rsidRPr="005D2151" w:rsidRDefault="005D2151" w:rsidP="005D2151">
                      <w:pPr>
                        <w:shd w:val="clear" w:color="auto" w:fill="D1F1FF" w:themeFill="text2" w:themeFillTint="1A"/>
                        <w:rPr>
                          <w:rFonts w:ascii="Monotype Corsiva" w:hAnsi="Monotype Corsiva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E10" w:rsidRPr="005A6E1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7447C1" wp14:editId="7BF1651E">
                <wp:simplePos x="0" y="0"/>
                <wp:positionH relativeFrom="column">
                  <wp:posOffset>442452</wp:posOffset>
                </wp:positionH>
                <wp:positionV relativeFrom="paragraph">
                  <wp:posOffset>162232</wp:posOffset>
                </wp:positionV>
                <wp:extent cx="9866671" cy="781665"/>
                <wp:effectExtent l="0" t="0" r="127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6671" cy="78166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E10" w:rsidRPr="00A65A75" w:rsidRDefault="005D2151">
                            <w:pPr>
                              <w:rPr>
                                <w:rFonts w:ascii="Monotype Corsiva" w:hAnsi="Monotype Corsiva"/>
                                <w:color w:val="FFFFFF" w:themeColor="background1"/>
                                <w:sz w:val="96"/>
                                <w:lang w:val="ru-RU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96"/>
                                <w:lang w:val="ru-RU"/>
                              </w:rPr>
                              <w:t>Такие простые правила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4.85pt;margin-top:12.75pt;width:776.9pt;height:6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" fillcolor="#002f42 [3215]" stroked="f">
                <v:textbox>
                  <w:txbxContent>
                    <w:p w:rsidR="005A6E10" w:rsidRPr="00A65A75" w:rsidRDefault="005D2151">
                      <w:pPr>
                        <w:rPr>
                          <w:rFonts w:ascii="Monotype Corsiva" w:hAnsi="Monotype Corsiva"/>
                          <w:color w:val="FFFFFF" w:themeColor="background1"/>
                          <w:sz w:val="96"/>
                          <w:lang w:val="ru-RU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96"/>
                          <w:lang w:val="ru-RU"/>
                        </w:rPr>
                        <w:t>Такие простые правила</w:t>
                      </w:r>
                    </w:p>
                  </w:txbxContent>
                </v:textbox>
              </v:shape>
            </w:pict>
          </mc:Fallback>
        </mc:AlternateContent>
      </w:r>
      <w:r w:rsidR="005A6E10">
        <w:rPr>
          <w:noProof/>
          <w:lang w:val="ru-RU" w:eastAsia="ru-RU"/>
        </w:rPr>
        <w:drawing>
          <wp:inline distT="0" distB="0" distL="0" distR="0" wp14:anchorId="76C11DF7" wp14:editId="69A78656">
            <wp:extent cx="10691446" cy="75496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-вектора-безшовная-doodles-нарисованных-рукой-э-ектронных-836869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46" cy="754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20F" w:rsidRPr="00483369" w:rsidSect="003E1A98">
      <w:type w:val="nextColumn"/>
      <w:pgSz w:w="16838" w:h="11906" w:orient="landscape" w:code="9"/>
      <w:pgMar w:top="0" w:right="0" w:bottom="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618" w:rsidRDefault="00D50618" w:rsidP="00CE7E5A">
      <w:r>
        <w:separator/>
      </w:r>
    </w:p>
  </w:endnote>
  <w:endnote w:type="continuationSeparator" w:id="0">
    <w:p w:rsidR="00D50618" w:rsidRDefault="00D50618" w:rsidP="00CE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udy Old Style">
    <w:altName w:val="Bell MT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618" w:rsidRDefault="00D50618" w:rsidP="00CE7E5A">
      <w:r>
        <w:separator/>
      </w:r>
    </w:p>
  </w:footnote>
  <w:footnote w:type="continuationSeparator" w:id="0">
    <w:p w:rsidR="00D50618" w:rsidRDefault="00D50618" w:rsidP="00CE7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AECF4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20255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3ECF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DDE9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B00E7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B471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9EF7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722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429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D01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oNotDisplayPageBoundarie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18"/>
    <w:rsid w:val="00023E5E"/>
    <w:rsid w:val="0006134C"/>
    <w:rsid w:val="00094488"/>
    <w:rsid w:val="000B7D8C"/>
    <w:rsid w:val="000D65E8"/>
    <w:rsid w:val="000E29D9"/>
    <w:rsid w:val="00101F53"/>
    <w:rsid w:val="0015757F"/>
    <w:rsid w:val="00247137"/>
    <w:rsid w:val="00276D5B"/>
    <w:rsid w:val="002E0BF1"/>
    <w:rsid w:val="002F2653"/>
    <w:rsid w:val="003414DE"/>
    <w:rsid w:val="00357F28"/>
    <w:rsid w:val="003736DE"/>
    <w:rsid w:val="00376D76"/>
    <w:rsid w:val="00380B9A"/>
    <w:rsid w:val="00395F2D"/>
    <w:rsid w:val="003E1A98"/>
    <w:rsid w:val="003E37AE"/>
    <w:rsid w:val="003E3B98"/>
    <w:rsid w:val="003E6990"/>
    <w:rsid w:val="003E6F76"/>
    <w:rsid w:val="00430CB7"/>
    <w:rsid w:val="00466D41"/>
    <w:rsid w:val="00480E5B"/>
    <w:rsid w:val="00483369"/>
    <w:rsid w:val="004F4009"/>
    <w:rsid w:val="00506068"/>
    <w:rsid w:val="005063B3"/>
    <w:rsid w:val="00550A06"/>
    <w:rsid w:val="005A0D4F"/>
    <w:rsid w:val="005A6E10"/>
    <w:rsid w:val="005D2151"/>
    <w:rsid w:val="00762C02"/>
    <w:rsid w:val="007B39AB"/>
    <w:rsid w:val="00834415"/>
    <w:rsid w:val="00840064"/>
    <w:rsid w:val="008430D6"/>
    <w:rsid w:val="00867D42"/>
    <w:rsid w:val="008E5322"/>
    <w:rsid w:val="00906B8D"/>
    <w:rsid w:val="009331EF"/>
    <w:rsid w:val="00935E64"/>
    <w:rsid w:val="00936C63"/>
    <w:rsid w:val="00947CB2"/>
    <w:rsid w:val="00985805"/>
    <w:rsid w:val="00A1764E"/>
    <w:rsid w:val="00A64F78"/>
    <w:rsid w:val="00A65A75"/>
    <w:rsid w:val="00AA5F11"/>
    <w:rsid w:val="00AC420F"/>
    <w:rsid w:val="00AE37B3"/>
    <w:rsid w:val="00AE406D"/>
    <w:rsid w:val="00AF7F0B"/>
    <w:rsid w:val="00B00829"/>
    <w:rsid w:val="00B529D0"/>
    <w:rsid w:val="00B72901"/>
    <w:rsid w:val="00BF214F"/>
    <w:rsid w:val="00C7665B"/>
    <w:rsid w:val="00C92EA6"/>
    <w:rsid w:val="00CD1B37"/>
    <w:rsid w:val="00CE7E5A"/>
    <w:rsid w:val="00CF5068"/>
    <w:rsid w:val="00D10ECF"/>
    <w:rsid w:val="00D50618"/>
    <w:rsid w:val="00DC14CD"/>
    <w:rsid w:val="00DC1E05"/>
    <w:rsid w:val="00E17C86"/>
    <w:rsid w:val="00E25725"/>
    <w:rsid w:val="00E327DC"/>
    <w:rsid w:val="00E4117A"/>
    <w:rsid w:val="00E777EF"/>
    <w:rsid w:val="00E92012"/>
    <w:rsid w:val="00E943D7"/>
    <w:rsid w:val="00FA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5A"/>
    <w:pPr>
      <w:jc w:val="center"/>
    </w:pPr>
    <w:rPr>
      <w:rFonts w:asciiTheme="minorHAnsi" w:hAnsiTheme="minorHAnsi" w:cs="Arial"/>
      <w:color w:val="002F42" w:themeColor="text2"/>
      <w:kern w:val="28"/>
      <w:sz w:val="24"/>
      <w:szCs w:val="18"/>
      <w:lang w:val="en"/>
    </w:rPr>
  </w:style>
  <w:style w:type="paragraph" w:styleId="1">
    <w:name w:val="heading 1"/>
    <w:basedOn w:val="2"/>
    <w:next w:val="a"/>
    <w:link w:val="10"/>
    <w:qFormat/>
    <w:rsid w:val="000E29D9"/>
    <w:pPr>
      <w:outlineLvl w:val="0"/>
    </w:pPr>
    <w:rPr>
      <w:color w:val="FFFFFF" w:themeColor="background1"/>
      <w:sz w:val="40"/>
    </w:rPr>
  </w:style>
  <w:style w:type="paragraph" w:styleId="2">
    <w:name w:val="heading 2"/>
    <w:basedOn w:val="3"/>
    <w:next w:val="a"/>
    <w:qFormat/>
    <w:rsid w:val="000E29D9"/>
    <w:pPr>
      <w:outlineLvl w:val="1"/>
    </w:pPr>
  </w:style>
  <w:style w:type="paragraph" w:styleId="3">
    <w:name w:val="heading 3"/>
    <w:basedOn w:val="7"/>
    <w:next w:val="a"/>
    <w:qFormat/>
    <w:rsid w:val="000E29D9"/>
    <w:pPr>
      <w:outlineLvl w:val="2"/>
    </w:pPr>
    <w:rPr>
      <w:rFonts w:asciiTheme="minorHAnsi" w:hAnsiTheme="minorHAnsi"/>
      <w:color w:val="auto"/>
      <w:lang w:val="en"/>
    </w:rPr>
  </w:style>
  <w:style w:type="paragraph" w:styleId="4">
    <w:name w:val="heading 4"/>
    <w:qFormat/>
    <w:rsid w:val="000E29D9"/>
    <w:pPr>
      <w:jc w:val="center"/>
      <w:outlineLvl w:val="3"/>
    </w:pPr>
    <w:rPr>
      <w:rFonts w:asciiTheme="minorHAnsi" w:hAnsiTheme="minorHAnsi"/>
      <w:b/>
      <w:bCs/>
      <w:color w:val="000000"/>
      <w:kern w:val="28"/>
      <w:sz w:val="16"/>
      <w:szCs w:val="16"/>
    </w:rPr>
  </w:style>
  <w:style w:type="paragraph" w:styleId="7">
    <w:name w:val="heading 7"/>
    <w:next w:val="a"/>
    <w:qFormat/>
    <w:rsid w:val="00AC420F"/>
    <w:pPr>
      <w:jc w:val="center"/>
      <w:outlineLvl w:val="6"/>
    </w:pPr>
    <w:rPr>
      <w:rFonts w:ascii="Goudy Old Style" w:hAnsi="Goudy Old Style"/>
      <w:color w:val="000000"/>
      <w:kern w:val="28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пункта"/>
    <w:rsid w:val="00906B8D"/>
    <w:pPr>
      <w:jc w:val="center"/>
    </w:pPr>
    <w:rPr>
      <w:rFonts w:ascii="Garamond" w:hAnsi="Garamond"/>
      <w:kern w:val="28"/>
      <w:sz w:val="36"/>
      <w:szCs w:val="36"/>
      <w:lang w:val="en"/>
    </w:rPr>
  </w:style>
  <w:style w:type="paragraph" w:styleId="a4">
    <w:name w:val="Title"/>
    <w:basedOn w:val="a"/>
    <w:qFormat/>
    <w:rsid w:val="000E29D9"/>
    <w:pPr>
      <w:spacing w:after="200"/>
    </w:pPr>
    <w:rPr>
      <w:color w:val="FFFFFF" w:themeColor="background1"/>
      <w:sz w:val="64"/>
      <w:szCs w:val="64"/>
    </w:rPr>
  </w:style>
  <w:style w:type="paragraph" w:customStyle="1" w:styleId="a5">
    <w:name w:val="Имя"/>
    <w:basedOn w:val="a"/>
    <w:rsid w:val="00D10ECF"/>
    <w:rPr>
      <w:rFonts w:ascii="Garamond" w:hAnsi="Garamond"/>
      <w:sz w:val="26"/>
      <w:szCs w:val="26"/>
    </w:rPr>
  </w:style>
  <w:style w:type="paragraph" w:customStyle="1" w:styleId="a6">
    <w:name w:val="адрес"/>
    <w:basedOn w:val="a"/>
    <w:rsid w:val="0006134C"/>
  </w:style>
  <w:style w:type="paragraph" w:customStyle="1" w:styleId="11">
    <w:name w:val="Подпись1"/>
    <w:basedOn w:val="a"/>
    <w:rsid w:val="003414DE"/>
  </w:style>
  <w:style w:type="paragraph" w:styleId="20">
    <w:name w:val="Body Text 2"/>
    <w:basedOn w:val="a"/>
    <w:rsid w:val="00867D42"/>
    <w:pPr>
      <w:spacing w:after="120"/>
    </w:pPr>
  </w:style>
  <w:style w:type="paragraph" w:styleId="a7">
    <w:name w:val="Body Text"/>
    <w:basedOn w:val="a"/>
    <w:rsid w:val="00867D42"/>
    <w:rPr>
      <w:rFonts w:ascii="Garamond" w:hAnsi="Garamond"/>
      <w:sz w:val="22"/>
      <w:szCs w:val="22"/>
    </w:rPr>
  </w:style>
  <w:style w:type="paragraph" w:customStyle="1" w:styleId="a8">
    <w:name w:val="Название пункта"/>
    <w:rsid w:val="00906B8D"/>
    <w:pPr>
      <w:framePr w:hSpace="180" w:wrap="around" w:vAnchor="text" w:hAnchor="margin" w:xAlign="center" w:y="966"/>
    </w:pPr>
    <w:rPr>
      <w:rFonts w:ascii="Arial" w:hAnsi="Arial"/>
      <w:color w:val="808080"/>
      <w:kern w:val="28"/>
      <w:sz w:val="18"/>
      <w:szCs w:val="18"/>
      <w:lang w:val="en"/>
    </w:rPr>
  </w:style>
  <w:style w:type="paragraph" w:customStyle="1" w:styleId="a9">
    <w:name w:val="Описание пункта"/>
    <w:rsid w:val="00867D42"/>
    <w:pPr>
      <w:framePr w:hSpace="180" w:wrap="around" w:vAnchor="text" w:hAnchor="margin" w:xAlign="center" w:y="966"/>
    </w:pPr>
    <w:rPr>
      <w:rFonts w:ascii="Arial" w:hAnsi="Arial"/>
      <w:color w:val="333333"/>
      <w:kern w:val="28"/>
      <w:sz w:val="18"/>
      <w:szCs w:val="18"/>
      <w:lang w:val="en"/>
    </w:rPr>
  </w:style>
  <w:style w:type="paragraph" w:styleId="aa">
    <w:name w:val="List Number"/>
    <w:rsid w:val="0006134C"/>
    <w:pPr>
      <w:framePr w:hSpace="180" w:wrap="around" w:vAnchor="text" w:hAnchor="margin" w:xAlign="center" w:y="966"/>
      <w:jc w:val="right"/>
    </w:pPr>
    <w:rPr>
      <w:rFonts w:ascii="Arial" w:hAnsi="Arial"/>
      <w:color w:val="000000"/>
      <w:kern w:val="28"/>
      <w:szCs w:val="18"/>
      <w:lang w:val="en"/>
    </w:rPr>
  </w:style>
  <w:style w:type="paragraph" w:styleId="ab">
    <w:name w:val="Subtitle"/>
    <w:basedOn w:val="a4"/>
    <w:next w:val="a"/>
    <w:link w:val="ac"/>
    <w:uiPriority w:val="11"/>
    <w:qFormat/>
    <w:rsid w:val="00CE7E5A"/>
    <w:rPr>
      <w:spacing w:val="20"/>
      <w:sz w:val="48"/>
    </w:rPr>
  </w:style>
  <w:style w:type="character" w:customStyle="1" w:styleId="ac">
    <w:name w:val="Подзаголовок Знак"/>
    <w:basedOn w:val="a0"/>
    <w:link w:val="ab"/>
    <w:uiPriority w:val="11"/>
    <w:rsid w:val="00CE7E5A"/>
    <w:rPr>
      <w:rFonts w:asciiTheme="minorHAnsi" w:hAnsiTheme="minorHAnsi"/>
      <w:color w:val="FFFFFF" w:themeColor="background1"/>
      <w:spacing w:val="20"/>
      <w:kern w:val="28"/>
      <w:sz w:val="48"/>
      <w:szCs w:val="64"/>
      <w:lang w:val="en"/>
    </w:rPr>
  </w:style>
  <w:style w:type="paragraph" w:styleId="ad">
    <w:name w:val="header"/>
    <w:basedOn w:val="a"/>
    <w:link w:val="ae"/>
    <w:uiPriority w:val="99"/>
    <w:unhideWhenUsed/>
    <w:rsid w:val="00CE7E5A"/>
    <w:pPr>
      <w:tabs>
        <w:tab w:val="center" w:pos="4680"/>
        <w:tab w:val="right" w:pos="9360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E7E5A"/>
    <w:rPr>
      <w:rFonts w:asciiTheme="minorHAnsi" w:hAnsiTheme="minorHAnsi" w:cs="Arial"/>
      <w:color w:val="002F42" w:themeColor="text2"/>
      <w:kern w:val="28"/>
      <w:sz w:val="24"/>
      <w:szCs w:val="18"/>
      <w:lang w:val="en"/>
    </w:rPr>
  </w:style>
  <w:style w:type="paragraph" w:styleId="af">
    <w:name w:val="footer"/>
    <w:basedOn w:val="a"/>
    <w:link w:val="af0"/>
    <w:uiPriority w:val="99"/>
    <w:unhideWhenUsed/>
    <w:rsid w:val="00CE7E5A"/>
    <w:pPr>
      <w:tabs>
        <w:tab w:val="center" w:pos="4680"/>
        <w:tab w:val="right" w:pos="9360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E7E5A"/>
    <w:rPr>
      <w:rFonts w:asciiTheme="minorHAnsi" w:hAnsiTheme="minorHAnsi" w:cs="Arial"/>
      <w:color w:val="002F42" w:themeColor="text2"/>
      <w:kern w:val="28"/>
      <w:sz w:val="24"/>
      <w:szCs w:val="18"/>
      <w:lang w:val="en"/>
    </w:rPr>
  </w:style>
  <w:style w:type="paragraph" w:styleId="af1">
    <w:name w:val="No Spacing"/>
    <w:basedOn w:val="7"/>
    <w:uiPriority w:val="1"/>
    <w:qFormat/>
    <w:rsid w:val="00DC1E05"/>
    <w:pPr>
      <w:spacing w:before="100"/>
      <w:ind w:left="288"/>
      <w:jc w:val="left"/>
    </w:pPr>
    <w:rPr>
      <w:rFonts w:asciiTheme="minorHAnsi" w:hAnsiTheme="minorHAnsi" w:cstheme="minorHAnsi"/>
      <w:color w:val="002F42" w:themeColor="text2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5061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50618"/>
    <w:rPr>
      <w:rFonts w:ascii="Tahoma" w:hAnsi="Tahoma" w:cs="Tahoma"/>
      <w:color w:val="002F42" w:themeColor="text2"/>
      <w:kern w:val="28"/>
      <w:sz w:val="16"/>
      <w:szCs w:val="16"/>
      <w:lang w:val="en"/>
    </w:rPr>
  </w:style>
  <w:style w:type="paragraph" w:styleId="af4">
    <w:name w:val="Normal (Web)"/>
    <w:basedOn w:val="a"/>
    <w:uiPriority w:val="99"/>
    <w:unhideWhenUsed/>
    <w:rsid w:val="00AF7F0B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kern w:val="0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101F53"/>
    <w:rPr>
      <w:rFonts w:asciiTheme="minorHAnsi" w:hAnsiTheme="minorHAnsi"/>
      <w:color w:val="FFFFFF" w:themeColor="background1"/>
      <w:kern w:val="28"/>
      <w:sz w:val="40"/>
      <w:szCs w:val="36"/>
      <w:lang w:val="en"/>
    </w:rPr>
  </w:style>
  <w:style w:type="character" w:styleId="af5">
    <w:name w:val="Strong"/>
    <w:basedOn w:val="a0"/>
    <w:uiPriority w:val="22"/>
    <w:qFormat/>
    <w:rsid w:val="00395F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5A"/>
    <w:pPr>
      <w:jc w:val="center"/>
    </w:pPr>
    <w:rPr>
      <w:rFonts w:asciiTheme="minorHAnsi" w:hAnsiTheme="minorHAnsi" w:cs="Arial"/>
      <w:color w:val="002F42" w:themeColor="text2"/>
      <w:kern w:val="28"/>
      <w:sz w:val="24"/>
      <w:szCs w:val="18"/>
      <w:lang w:val="en"/>
    </w:rPr>
  </w:style>
  <w:style w:type="paragraph" w:styleId="1">
    <w:name w:val="heading 1"/>
    <w:basedOn w:val="2"/>
    <w:next w:val="a"/>
    <w:link w:val="10"/>
    <w:qFormat/>
    <w:rsid w:val="000E29D9"/>
    <w:pPr>
      <w:outlineLvl w:val="0"/>
    </w:pPr>
    <w:rPr>
      <w:color w:val="FFFFFF" w:themeColor="background1"/>
      <w:sz w:val="40"/>
    </w:rPr>
  </w:style>
  <w:style w:type="paragraph" w:styleId="2">
    <w:name w:val="heading 2"/>
    <w:basedOn w:val="3"/>
    <w:next w:val="a"/>
    <w:qFormat/>
    <w:rsid w:val="000E29D9"/>
    <w:pPr>
      <w:outlineLvl w:val="1"/>
    </w:pPr>
  </w:style>
  <w:style w:type="paragraph" w:styleId="3">
    <w:name w:val="heading 3"/>
    <w:basedOn w:val="7"/>
    <w:next w:val="a"/>
    <w:qFormat/>
    <w:rsid w:val="000E29D9"/>
    <w:pPr>
      <w:outlineLvl w:val="2"/>
    </w:pPr>
    <w:rPr>
      <w:rFonts w:asciiTheme="minorHAnsi" w:hAnsiTheme="minorHAnsi"/>
      <w:color w:val="auto"/>
      <w:lang w:val="en"/>
    </w:rPr>
  </w:style>
  <w:style w:type="paragraph" w:styleId="4">
    <w:name w:val="heading 4"/>
    <w:qFormat/>
    <w:rsid w:val="000E29D9"/>
    <w:pPr>
      <w:jc w:val="center"/>
      <w:outlineLvl w:val="3"/>
    </w:pPr>
    <w:rPr>
      <w:rFonts w:asciiTheme="minorHAnsi" w:hAnsiTheme="minorHAnsi"/>
      <w:b/>
      <w:bCs/>
      <w:color w:val="000000"/>
      <w:kern w:val="28"/>
      <w:sz w:val="16"/>
      <w:szCs w:val="16"/>
    </w:rPr>
  </w:style>
  <w:style w:type="paragraph" w:styleId="7">
    <w:name w:val="heading 7"/>
    <w:next w:val="a"/>
    <w:qFormat/>
    <w:rsid w:val="00AC420F"/>
    <w:pPr>
      <w:jc w:val="center"/>
      <w:outlineLvl w:val="6"/>
    </w:pPr>
    <w:rPr>
      <w:rFonts w:ascii="Goudy Old Style" w:hAnsi="Goudy Old Style"/>
      <w:color w:val="000000"/>
      <w:kern w:val="28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пункта"/>
    <w:rsid w:val="00906B8D"/>
    <w:pPr>
      <w:jc w:val="center"/>
    </w:pPr>
    <w:rPr>
      <w:rFonts w:ascii="Garamond" w:hAnsi="Garamond"/>
      <w:kern w:val="28"/>
      <w:sz w:val="36"/>
      <w:szCs w:val="36"/>
      <w:lang w:val="en"/>
    </w:rPr>
  </w:style>
  <w:style w:type="paragraph" w:styleId="a4">
    <w:name w:val="Title"/>
    <w:basedOn w:val="a"/>
    <w:qFormat/>
    <w:rsid w:val="000E29D9"/>
    <w:pPr>
      <w:spacing w:after="200"/>
    </w:pPr>
    <w:rPr>
      <w:color w:val="FFFFFF" w:themeColor="background1"/>
      <w:sz w:val="64"/>
      <w:szCs w:val="64"/>
    </w:rPr>
  </w:style>
  <w:style w:type="paragraph" w:customStyle="1" w:styleId="a5">
    <w:name w:val="Имя"/>
    <w:basedOn w:val="a"/>
    <w:rsid w:val="00D10ECF"/>
    <w:rPr>
      <w:rFonts w:ascii="Garamond" w:hAnsi="Garamond"/>
      <w:sz w:val="26"/>
      <w:szCs w:val="26"/>
    </w:rPr>
  </w:style>
  <w:style w:type="paragraph" w:customStyle="1" w:styleId="a6">
    <w:name w:val="адрес"/>
    <w:basedOn w:val="a"/>
    <w:rsid w:val="0006134C"/>
  </w:style>
  <w:style w:type="paragraph" w:customStyle="1" w:styleId="11">
    <w:name w:val="Подпись1"/>
    <w:basedOn w:val="a"/>
    <w:rsid w:val="003414DE"/>
  </w:style>
  <w:style w:type="paragraph" w:styleId="20">
    <w:name w:val="Body Text 2"/>
    <w:basedOn w:val="a"/>
    <w:rsid w:val="00867D42"/>
    <w:pPr>
      <w:spacing w:after="120"/>
    </w:pPr>
  </w:style>
  <w:style w:type="paragraph" w:styleId="a7">
    <w:name w:val="Body Text"/>
    <w:basedOn w:val="a"/>
    <w:rsid w:val="00867D42"/>
    <w:rPr>
      <w:rFonts w:ascii="Garamond" w:hAnsi="Garamond"/>
      <w:sz w:val="22"/>
      <w:szCs w:val="22"/>
    </w:rPr>
  </w:style>
  <w:style w:type="paragraph" w:customStyle="1" w:styleId="a8">
    <w:name w:val="Название пункта"/>
    <w:rsid w:val="00906B8D"/>
    <w:pPr>
      <w:framePr w:hSpace="180" w:wrap="around" w:vAnchor="text" w:hAnchor="margin" w:xAlign="center" w:y="966"/>
    </w:pPr>
    <w:rPr>
      <w:rFonts w:ascii="Arial" w:hAnsi="Arial"/>
      <w:color w:val="808080"/>
      <w:kern w:val="28"/>
      <w:sz w:val="18"/>
      <w:szCs w:val="18"/>
      <w:lang w:val="en"/>
    </w:rPr>
  </w:style>
  <w:style w:type="paragraph" w:customStyle="1" w:styleId="a9">
    <w:name w:val="Описание пункта"/>
    <w:rsid w:val="00867D42"/>
    <w:pPr>
      <w:framePr w:hSpace="180" w:wrap="around" w:vAnchor="text" w:hAnchor="margin" w:xAlign="center" w:y="966"/>
    </w:pPr>
    <w:rPr>
      <w:rFonts w:ascii="Arial" w:hAnsi="Arial"/>
      <w:color w:val="333333"/>
      <w:kern w:val="28"/>
      <w:sz w:val="18"/>
      <w:szCs w:val="18"/>
      <w:lang w:val="en"/>
    </w:rPr>
  </w:style>
  <w:style w:type="paragraph" w:styleId="aa">
    <w:name w:val="List Number"/>
    <w:rsid w:val="0006134C"/>
    <w:pPr>
      <w:framePr w:hSpace="180" w:wrap="around" w:vAnchor="text" w:hAnchor="margin" w:xAlign="center" w:y="966"/>
      <w:jc w:val="right"/>
    </w:pPr>
    <w:rPr>
      <w:rFonts w:ascii="Arial" w:hAnsi="Arial"/>
      <w:color w:val="000000"/>
      <w:kern w:val="28"/>
      <w:szCs w:val="18"/>
      <w:lang w:val="en"/>
    </w:rPr>
  </w:style>
  <w:style w:type="paragraph" w:styleId="ab">
    <w:name w:val="Subtitle"/>
    <w:basedOn w:val="a4"/>
    <w:next w:val="a"/>
    <w:link w:val="ac"/>
    <w:uiPriority w:val="11"/>
    <w:qFormat/>
    <w:rsid w:val="00CE7E5A"/>
    <w:rPr>
      <w:spacing w:val="20"/>
      <w:sz w:val="48"/>
    </w:rPr>
  </w:style>
  <w:style w:type="character" w:customStyle="1" w:styleId="ac">
    <w:name w:val="Подзаголовок Знак"/>
    <w:basedOn w:val="a0"/>
    <w:link w:val="ab"/>
    <w:uiPriority w:val="11"/>
    <w:rsid w:val="00CE7E5A"/>
    <w:rPr>
      <w:rFonts w:asciiTheme="minorHAnsi" w:hAnsiTheme="minorHAnsi"/>
      <w:color w:val="FFFFFF" w:themeColor="background1"/>
      <w:spacing w:val="20"/>
      <w:kern w:val="28"/>
      <w:sz w:val="48"/>
      <w:szCs w:val="64"/>
      <w:lang w:val="en"/>
    </w:rPr>
  </w:style>
  <w:style w:type="paragraph" w:styleId="ad">
    <w:name w:val="header"/>
    <w:basedOn w:val="a"/>
    <w:link w:val="ae"/>
    <w:uiPriority w:val="99"/>
    <w:unhideWhenUsed/>
    <w:rsid w:val="00CE7E5A"/>
    <w:pPr>
      <w:tabs>
        <w:tab w:val="center" w:pos="4680"/>
        <w:tab w:val="right" w:pos="9360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E7E5A"/>
    <w:rPr>
      <w:rFonts w:asciiTheme="minorHAnsi" w:hAnsiTheme="minorHAnsi" w:cs="Arial"/>
      <w:color w:val="002F42" w:themeColor="text2"/>
      <w:kern w:val="28"/>
      <w:sz w:val="24"/>
      <w:szCs w:val="18"/>
      <w:lang w:val="en"/>
    </w:rPr>
  </w:style>
  <w:style w:type="paragraph" w:styleId="af">
    <w:name w:val="footer"/>
    <w:basedOn w:val="a"/>
    <w:link w:val="af0"/>
    <w:uiPriority w:val="99"/>
    <w:unhideWhenUsed/>
    <w:rsid w:val="00CE7E5A"/>
    <w:pPr>
      <w:tabs>
        <w:tab w:val="center" w:pos="4680"/>
        <w:tab w:val="right" w:pos="9360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E7E5A"/>
    <w:rPr>
      <w:rFonts w:asciiTheme="minorHAnsi" w:hAnsiTheme="minorHAnsi" w:cs="Arial"/>
      <w:color w:val="002F42" w:themeColor="text2"/>
      <w:kern w:val="28"/>
      <w:sz w:val="24"/>
      <w:szCs w:val="18"/>
      <w:lang w:val="en"/>
    </w:rPr>
  </w:style>
  <w:style w:type="paragraph" w:styleId="af1">
    <w:name w:val="No Spacing"/>
    <w:basedOn w:val="7"/>
    <w:uiPriority w:val="1"/>
    <w:qFormat/>
    <w:rsid w:val="00DC1E05"/>
    <w:pPr>
      <w:spacing w:before="100"/>
      <w:ind w:left="288"/>
      <w:jc w:val="left"/>
    </w:pPr>
    <w:rPr>
      <w:rFonts w:asciiTheme="minorHAnsi" w:hAnsiTheme="minorHAnsi" w:cstheme="minorHAnsi"/>
      <w:color w:val="002F42" w:themeColor="text2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5061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50618"/>
    <w:rPr>
      <w:rFonts w:ascii="Tahoma" w:hAnsi="Tahoma" w:cs="Tahoma"/>
      <w:color w:val="002F42" w:themeColor="text2"/>
      <w:kern w:val="28"/>
      <w:sz w:val="16"/>
      <w:szCs w:val="16"/>
      <w:lang w:val="en"/>
    </w:rPr>
  </w:style>
  <w:style w:type="paragraph" w:styleId="af4">
    <w:name w:val="Normal (Web)"/>
    <w:basedOn w:val="a"/>
    <w:uiPriority w:val="99"/>
    <w:unhideWhenUsed/>
    <w:rsid w:val="00AF7F0B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kern w:val="0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101F53"/>
    <w:rPr>
      <w:rFonts w:asciiTheme="minorHAnsi" w:hAnsiTheme="minorHAnsi"/>
      <w:color w:val="FFFFFF" w:themeColor="background1"/>
      <w:kern w:val="28"/>
      <w:sz w:val="40"/>
      <w:szCs w:val="36"/>
      <w:lang w:val="en"/>
    </w:rPr>
  </w:style>
  <w:style w:type="character" w:styleId="af5">
    <w:name w:val="Strong"/>
    <w:basedOn w:val="a0"/>
    <w:uiPriority w:val="22"/>
    <w:qFormat/>
    <w:rsid w:val="00395F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76;&#1084;&#1080;&#1085;&#1080;&#1089;&#1090;&#1088;&#1072;&#1090;&#1086;&#1088;\AppData\Roaming\Microsoft\&#1064;&#1072;&#1073;&#1083;&#1086;&#1085;&#1099;\____.dotx" TargetMode="External"/></Relationships>
</file>

<file path=word/theme/theme1.xml><?xml version="1.0" encoding="utf-8"?>
<a:theme xmlns:a="http://schemas.openxmlformats.org/drawingml/2006/main" name="Office Theme">
  <a:themeElements>
    <a:clrScheme name="Custom 53">
      <a:dk1>
        <a:sysClr val="windowText" lastClr="000000"/>
      </a:dk1>
      <a:lt1>
        <a:sysClr val="window" lastClr="FFFFFF"/>
      </a:lt1>
      <a:dk2>
        <a:srgbClr val="002F42"/>
      </a:dk2>
      <a:lt2>
        <a:srgbClr val="E7E6E6"/>
      </a:lt2>
      <a:accent1>
        <a:srgbClr val="45A752"/>
      </a:accent1>
      <a:accent2>
        <a:srgbClr val="971C49"/>
      </a:accent2>
      <a:accent3>
        <a:srgbClr val="FEE254"/>
      </a:accent3>
      <a:accent4>
        <a:srgbClr val="E7934E"/>
      </a:accent4>
      <a:accent5>
        <a:srgbClr val="FFC000"/>
      </a:accent5>
      <a:accent6>
        <a:srgbClr val="70AD47"/>
      </a:accent6>
      <a:hlink>
        <a:srgbClr val="971C49"/>
      </a:hlink>
      <a:folHlink>
        <a:srgbClr val="971C49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____.dotx</Template>
  <TotalTime>246</TotalTime>
  <Pages>2</Pages>
  <Words>0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2002-03-14T11:03:00Z</cp:lastPrinted>
  <dcterms:created xsi:type="dcterms:W3CDTF">2020-02-05T18:18:00Z</dcterms:created>
  <dcterms:modified xsi:type="dcterms:W3CDTF">2020-02-07T18:36:00Z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TC060874841033</vt:lpwstr>
  </property>
</Properties>
</file>